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63FB39F1" w14:textId="77777777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63FB39EF" w14:textId="77777777" w:rsidR="00AD6E6B" w:rsidRPr="0063560D" w:rsidRDefault="00AD6E6B" w:rsidP="001E63D2">
            <w:pPr>
              <w:rPr>
                <w:color w:val="4F81BD" w:themeColor="accent1"/>
              </w:rPr>
            </w:pPr>
            <w:bookmarkStart w:id="0" w:name="_GoBack"/>
            <w:bookmarkEnd w:id="0"/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63FB39F0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63FB39F5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63FB39F2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63FB39F3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14:paraId="63FB39F4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14:paraId="63FB3A04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63FB39F6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63FB39F7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63FB39F8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63FB39F9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63FB39FA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63FB39FB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63FB39FC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63FB39FD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63FB39FE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14:paraId="63FB39FF" w14:textId="77777777"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14:paraId="63FB3A00" w14:textId="77777777"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14:paraId="63FB3A01" w14:textId="77777777"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14:paraId="63FB3A02" w14:textId="77777777"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14:paraId="63FB3A03" w14:textId="77777777" w:rsidR="001E7EBF" w:rsidRPr="0063560D" w:rsidRDefault="00685388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14:paraId="63FB3A05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63FB3A0C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FB3A06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FB3A0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FB3A08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FB3A09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FB3A0A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FB3A0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63FB3A10" w14:textId="77777777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0D" w14:textId="77777777" w:rsidR="00F23482" w:rsidRPr="0063560D" w:rsidRDefault="002B28A6" w:rsidP="00F432C7">
            <w:pPr>
              <w:rPr>
                <w:color w:val="4F81BD" w:themeColor="accent1"/>
              </w:rPr>
            </w:pPr>
            <w:r w:rsidRPr="002B28A6">
              <w:rPr>
                <w:color w:val="auto"/>
              </w:rPr>
              <w:t>Beady Manx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0E" w14:textId="77777777" w:rsidR="00F23482" w:rsidRPr="0063560D" w:rsidRDefault="002B28A6" w:rsidP="00F432C7">
            <w:pPr>
              <w:rPr>
                <w:color w:val="4F81BD" w:themeColor="accent1"/>
              </w:rPr>
            </w:pPr>
            <w:r w:rsidRPr="002B28A6">
              <w:rPr>
                <w:color w:val="auto"/>
              </w:rPr>
              <w:t>February 2016 – August 2016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0F" w14:textId="77777777"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14:paraId="63FB3A11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14:paraId="63FB3A15" w14:textId="77777777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FB3A12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FB3A13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FB3A14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63FB3A19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16" w14:textId="77777777" w:rsidR="00F23482" w:rsidRPr="002B28A6" w:rsidRDefault="002B28A6" w:rsidP="00AA16FA">
            <w:pPr>
              <w:rPr>
                <w:color w:val="auto"/>
              </w:rPr>
            </w:pPr>
            <w:r w:rsidRPr="002B28A6">
              <w:rPr>
                <w:color w:val="auto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17" w14:textId="77777777" w:rsidR="00F23482" w:rsidRPr="002B28A6" w:rsidRDefault="002B28A6" w:rsidP="00AA16FA">
            <w:pPr>
              <w:rPr>
                <w:color w:val="auto"/>
              </w:rPr>
            </w:pPr>
            <w:r w:rsidRPr="002B28A6">
              <w:rPr>
                <w:color w:val="auto"/>
              </w:rPr>
              <w:t>Phone charm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18" w14:textId="77777777" w:rsidR="00F23482" w:rsidRPr="002B28A6" w:rsidRDefault="002B28A6" w:rsidP="001E63D2">
            <w:pPr>
              <w:pStyle w:val="Right-alignedtext"/>
              <w:rPr>
                <w:color w:val="auto"/>
              </w:rPr>
            </w:pPr>
            <w:r w:rsidRPr="002B28A6">
              <w:rPr>
                <w:color w:val="auto"/>
              </w:rPr>
              <w:t>3.50</w:t>
            </w:r>
          </w:p>
        </w:tc>
      </w:tr>
      <w:tr w:rsidR="00F23482" w:rsidRPr="0063560D" w14:paraId="63FB3A1D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1A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1B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1C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21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1E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1F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20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25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22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23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24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29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26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27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28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2D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2A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2B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2C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31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2E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2F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30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35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32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33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34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39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36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37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38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3D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3A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3B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3C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41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3E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3F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40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63FB3A45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42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3FB3A43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3FB3A44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</w:tbl>
    <w:p w14:paraId="63FB3A46" w14:textId="77777777"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14:paraId="63FB3A47" w14:textId="77777777"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14:paraId="63FB3A48" w14:textId="77777777"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14:paraId="63FB3A49" w14:textId="77777777"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14:paraId="63FB3A4A" w14:textId="77777777"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63FB3A4D" w14:textId="77777777" w:rsidTr="00F23482">
        <w:trPr>
          <w:trHeight w:val="373"/>
        </w:trPr>
        <w:tc>
          <w:tcPr>
            <w:tcW w:w="3794" w:type="dxa"/>
          </w:tcPr>
          <w:p w14:paraId="63FB3A4B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63FB3A4C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63FB3A50" w14:textId="77777777" w:rsidTr="00F23482">
        <w:trPr>
          <w:trHeight w:val="373"/>
        </w:trPr>
        <w:tc>
          <w:tcPr>
            <w:tcW w:w="3794" w:type="dxa"/>
          </w:tcPr>
          <w:p w14:paraId="63FB3A4E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63FB3A4F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63FB3A53" w14:textId="77777777" w:rsidTr="00F23482">
        <w:trPr>
          <w:trHeight w:val="373"/>
        </w:trPr>
        <w:tc>
          <w:tcPr>
            <w:tcW w:w="3794" w:type="dxa"/>
          </w:tcPr>
          <w:p w14:paraId="63FB3A51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63FB3A52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63FB3A54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B3A57" w14:textId="77777777" w:rsidR="00A03F9E" w:rsidRDefault="00A03F9E" w:rsidP="00C67F35">
      <w:r>
        <w:separator/>
      </w:r>
    </w:p>
  </w:endnote>
  <w:endnote w:type="continuationSeparator" w:id="0">
    <w:p w14:paraId="63FB3A58" w14:textId="77777777" w:rsidR="00A03F9E" w:rsidRDefault="00A03F9E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A4C25" w14:textId="77777777" w:rsidR="00685388" w:rsidRDefault="0068538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162897" w14:textId="77777777" w:rsidR="00685388" w:rsidRDefault="0068538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860A3" w14:textId="77777777" w:rsidR="00685388" w:rsidRDefault="006853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FB3A55" w14:textId="77777777" w:rsidR="00A03F9E" w:rsidRDefault="00A03F9E" w:rsidP="00C67F35">
      <w:r>
        <w:separator/>
      </w:r>
    </w:p>
  </w:footnote>
  <w:footnote w:type="continuationSeparator" w:id="0">
    <w:p w14:paraId="63FB3A56" w14:textId="77777777" w:rsidR="00A03F9E" w:rsidRDefault="00A03F9E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7324E" w14:textId="27C53227" w:rsidR="00685388" w:rsidRDefault="00685388">
    <w:pPr>
      <w:pStyle w:val="Header"/>
    </w:pPr>
    <w:r>
      <w:rPr>
        <w:noProof/>
      </w:rPr>
      <w:pict w14:anchorId="37ED5A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4786516" o:spid="_x0000_s2050" type="#_x0000_t136" style="position:absolute;margin-left:0;margin-top:0;width:426.35pt;height:284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0C779" w14:textId="775C40C9" w:rsidR="00685388" w:rsidRDefault="00685388">
    <w:pPr>
      <w:pStyle w:val="Header"/>
    </w:pPr>
    <w:r>
      <w:rPr>
        <w:noProof/>
      </w:rPr>
      <w:pict w14:anchorId="3EDB1F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4786517" o:spid="_x0000_s2051" type="#_x0000_t136" style="position:absolute;margin-left:0;margin-top:0;width:426.35pt;height:284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E5DA4" w14:textId="5F04F976" w:rsidR="00685388" w:rsidRDefault="00685388">
    <w:pPr>
      <w:pStyle w:val="Header"/>
    </w:pPr>
    <w:r>
      <w:rPr>
        <w:noProof/>
      </w:rPr>
      <w:pict w14:anchorId="102E65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4786515" o:spid="_x0000_s2049" type="#_x0000_t136" style="position:absolute;margin-left:0;margin-top:0;width:426.35pt;height:284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B28A6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685388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03F9E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019AC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63FB39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29C18AC5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14:paraId="29C18AC6" w14:textId="77777777"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14:paraId="29C18AC7" w14:textId="77777777"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14:paraId="29C18AC8" w14:textId="77777777"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14:paraId="29C18AC9" w14:textId="77777777"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14:paraId="29C18ACA" w14:textId="77777777"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29C18ACB" w14:textId="77777777" w:rsidR="001465B2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1465B2"/>
    <w:rsid w:val="004333A4"/>
    <w:rsid w:val="0044282D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18AC5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Beady Manx</Supplier>
    <Date_x0020_Stamp xmlns="af4025bd-eda9-4d6d-bcbe-7de91e238b29">2016-08-17T23:00:00+00:00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276B6-1DE7-46AD-B228-875DD3B1613F}"/>
</file>

<file path=customXml/itemProps2.xml><?xml version="1.0" encoding="utf-8"?>
<ds:datastoreItem xmlns:ds="http://schemas.openxmlformats.org/officeDocument/2006/customXml" ds:itemID="{247989B9-45BD-45A5-B781-B246BBACDF55}"/>
</file>

<file path=customXml/itemProps3.xml><?xml version="1.0" encoding="utf-8"?>
<ds:datastoreItem xmlns:ds="http://schemas.openxmlformats.org/officeDocument/2006/customXml" ds:itemID="{A7D85D07-822A-4047-BE82-E575573D1CF7}"/>
</file>

<file path=customXml/itemProps4.xml><?xml version="1.0" encoding="utf-8"?>
<ds:datastoreItem xmlns:ds="http://schemas.openxmlformats.org/officeDocument/2006/customXml" ds:itemID="{F2FE3198-5266-49AD-BEE9-742925DE901A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0</TotalTime>
  <Pages>1</Pages>
  <Words>92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Phone charm</dc:subject>
  <dc:creator>Ruth Eastham</dc:creator>
  <cp:lastModifiedBy>Ruth Donnelly</cp:lastModifiedBy>
  <cp:revision>3</cp:revision>
  <cp:lastPrinted>2004-08-26T20:37:00Z</cp:lastPrinted>
  <dcterms:created xsi:type="dcterms:W3CDTF">2016-08-12T15:21:00Z</dcterms:created>
  <dcterms:modified xsi:type="dcterms:W3CDTF">2018-05-22T13:46:00Z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2300</vt:r8>
  </property>
  <property fmtid="{D5CDD505-2E9C-101B-9397-08002B2CF9AE}" pid="5" name="_Source">
    <vt:lpwstr>
beady manx sales
</vt:lpwstr>
  </property>
</Properties>
</file>